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0EEB6A09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</w:t>
      </w:r>
      <w:r w:rsidR="00527929">
        <w:rPr>
          <w:rFonts w:ascii="Arial" w:hAnsi="Arial" w:cs="Arial"/>
          <w:b/>
          <w:sz w:val="24"/>
          <w:szCs w:val="24"/>
        </w:rPr>
        <w:t>3</w:t>
      </w:r>
      <w:r w:rsidR="0083683A">
        <w:rPr>
          <w:rFonts w:ascii="Arial" w:hAnsi="Arial" w:cs="Arial"/>
          <w:b/>
          <w:sz w:val="24"/>
          <w:szCs w:val="24"/>
        </w:rPr>
        <w:t>8</w:t>
      </w:r>
      <w:r w:rsidR="006E0F3A">
        <w:rPr>
          <w:rFonts w:ascii="Arial" w:hAnsi="Arial" w:cs="Arial"/>
          <w:b/>
          <w:sz w:val="24"/>
          <w:szCs w:val="24"/>
        </w:rPr>
        <w:t>/2026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5781F5D1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527929">
        <w:rPr>
          <w:rFonts w:ascii="Arial" w:hAnsi="Arial" w:cs="Arial"/>
          <w:b/>
          <w:sz w:val="24"/>
          <w:szCs w:val="24"/>
        </w:rPr>
        <w:t>16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</w:t>
      </w:r>
      <w:r w:rsidR="00527929">
        <w:rPr>
          <w:rFonts w:ascii="Arial" w:hAnsi="Arial" w:cs="Arial"/>
          <w:b/>
          <w:sz w:val="24"/>
          <w:szCs w:val="24"/>
        </w:rPr>
        <w:t>abril</w:t>
      </w:r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33E3AA74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527929">
        <w:rPr>
          <w:rFonts w:ascii="Arial" w:hAnsi="Arial" w:cs="Arial"/>
          <w:b/>
          <w:sz w:val="24"/>
          <w:szCs w:val="24"/>
          <w:u w:val="single"/>
        </w:rPr>
        <w:t>Marzo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6E0F3A">
        <w:rPr>
          <w:rFonts w:ascii="Arial" w:hAnsi="Arial" w:cs="Arial"/>
          <w:b/>
          <w:sz w:val="24"/>
          <w:szCs w:val="24"/>
          <w:u w:val="single"/>
        </w:rPr>
        <w:t>6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C.c.p. Archivo</w:t>
      </w:r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HMI/ngzs</w:t>
      </w:r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CC9C9" w14:textId="77777777" w:rsidR="00B973B7" w:rsidRDefault="00B973B7" w:rsidP="008E0914">
      <w:pPr>
        <w:spacing w:after="0" w:line="240" w:lineRule="auto"/>
      </w:pPr>
      <w:r>
        <w:separator/>
      </w:r>
    </w:p>
  </w:endnote>
  <w:endnote w:type="continuationSeparator" w:id="0">
    <w:p w14:paraId="61633DA5" w14:textId="77777777" w:rsidR="00B973B7" w:rsidRDefault="00B973B7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0E011" w14:textId="77777777" w:rsidR="00B973B7" w:rsidRDefault="00B973B7" w:rsidP="008E0914">
      <w:pPr>
        <w:spacing w:after="0" w:line="240" w:lineRule="auto"/>
      </w:pPr>
      <w:r>
        <w:separator/>
      </w:r>
    </w:p>
  </w:footnote>
  <w:footnote w:type="continuationSeparator" w:id="0">
    <w:p w14:paraId="63DCCC14" w14:textId="77777777" w:rsidR="00B973B7" w:rsidRDefault="00B973B7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866B9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55C97"/>
    <w:rsid w:val="00272814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27929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6E0F3A"/>
    <w:rsid w:val="00736663"/>
    <w:rsid w:val="00752E2F"/>
    <w:rsid w:val="0079084A"/>
    <w:rsid w:val="007A55B5"/>
    <w:rsid w:val="007E3A74"/>
    <w:rsid w:val="007E6A89"/>
    <w:rsid w:val="00802782"/>
    <w:rsid w:val="0080637B"/>
    <w:rsid w:val="0083683A"/>
    <w:rsid w:val="0089088D"/>
    <w:rsid w:val="008E0914"/>
    <w:rsid w:val="0093503C"/>
    <w:rsid w:val="00966394"/>
    <w:rsid w:val="009755A5"/>
    <w:rsid w:val="009C410D"/>
    <w:rsid w:val="00A3017E"/>
    <w:rsid w:val="00A40858"/>
    <w:rsid w:val="00A47D5E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973B7"/>
    <w:rsid w:val="00BD30B3"/>
    <w:rsid w:val="00C12198"/>
    <w:rsid w:val="00C93162"/>
    <w:rsid w:val="00CA4E6B"/>
    <w:rsid w:val="00D05D02"/>
    <w:rsid w:val="00D261F0"/>
    <w:rsid w:val="00D944C2"/>
    <w:rsid w:val="00DD7FA1"/>
    <w:rsid w:val="00EB55B6"/>
    <w:rsid w:val="00ED7BB2"/>
    <w:rsid w:val="00F2123C"/>
    <w:rsid w:val="00F90151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2025-05-15T16:31:00Z</cp:lastPrinted>
  <dcterms:created xsi:type="dcterms:W3CDTF">2026-04-16T16:54:00Z</dcterms:created>
  <dcterms:modified xsi:type="dcterms:W3CDTF">2026-04-16T17:05:00Z</dcterms:modified>
</cp:coreProperties>
</file>