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49DBB1DD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</w:t>
      </w:r>
      <w:r w:rsidR="003E5081">
        <w:rPr>
          <w:bCs w:val="0"/>
          <w:sz w:val="24"/>
          <w:szCs w:val="24"/>
          <w:lang w:val="es-MX"/>
        </w:rPr>
        <w:t>3</w:t>
      </w:r>
      <w:r w:rsidR="00BA0528">
        <w:rPr>
          <w:bCs w:val="0"/>
          <w:sz w:val="24"/>
          <w:szCs w:val="24"/>
          <w:lang w:val="es-MX"/>
        </w:rPr>
        <w:t>9</w:t>
      </w:r>
      <w:r w:rsidR="00E52906">
        <w:rPr>
          <w:bCs w:val="0"/>
          <w:sz w:val="24"/>
          <w:szCs w:val="24"/>
          <w:lang w:val="es-MX"/>
        </w:rPr>
        <w:t>/2026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200345E5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3E5081">
        <w:rPr>
          <w:rFonts w:ascii="Arial" w:eastAsia="MS PGothic" w:hAnsi="Arial" w:cs="Arial"/>
          <w:sz w:val="24"/>
          <w:szCs w:val="24"/>
        </w:rPr>
        <w:t>16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r w:rsidR="003E5081">
        <w:rPr>
          <w:rFonts w:ascii="Arial" w:eastAsia="MS PGothic" w:hAnsi="Arial" w:cs="Arial"/>
          <w:sz w:val="24"/>
          <w:szCs w:val="24"/>
        </w:rPr>
        <w:t>Abril</w:t>
      </w:r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1D7D93">
        <w:rPr>
          <w:rFonts w:ascii="Arial" w:eastAsia="MS PGothic" w:hAnsi="Arial" w:cs="Arial"/>
          <w:sz w:val="24"/>
          <w:szCs w:val="24"/>
        </w:rPr>
        <w:t>6.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1B64CD04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3E5081">
        <w:rPr>
          <w:rFonts w:ascii="Arial" w:hAnsi="Arial" w:cs="Arial"/>
          <w:b/>
          <w:sz w:val="24"/>
          <w:szCs w:val="24"/>
          <w:u w:val="single"/>
        </w:rPr>
        <w:t>Marzo</w:t>
      </w:r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E52906">
        <w:rPr>
          <w:rFonts w:ascii="Arial" w:hAnsi="Arial" w:cs="Arial"/>
          <w:b/>
          <w:sz w:val="24"/>
          <w:szCs w:val="24"/>
          <w:u w:val="single"/>
        </w:rPr>
        <w:t>6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r w:rsidRPr="00726053">
        <w:rPr>
          <w:rFonts w:ascii="Arial" w:eastAsia="MS PGothic" w:hAnsi="Arial" w:cs="Arial"/>
          <w:lang w:val="en-US"/>
        </w:rPr>
        <w:t>C.c.p. Archivo</w:t>
      </w:r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HMI/ngzs</w:t>
      </w:r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96A91" w14:textId="77777777" w:rsidR="00D93922" w:rsidRDefault="00D93922" w:rsidP="008E0914">
      <w:pPr>
        <w:spacing w:after="0" w:line="240" w:lineRule="auto"/>
      </w:pPr>
      <w:r>
        <w:separator/>
      </w:r>
    </w:p>
  </w:endnote>
  <w:endnote w:type="continuationSeparator" w:id="0">
    <w:p w14:paraId="6B3404AC" w14:textId="77777777" w:rsidR="00D93922" w:rsidRDefault="00D93922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7ED7B" w14:textId="77777777" w:rsidR="00D93922" w:rsidRDefault="00D93922" w:rsidP="008E0914">
      <w:pPr>
        <w:spacing w:after="0" w:line="240" w:lineRule="auto"/>
      </w:pPr>
      <w:r>
        <w:separator/>
      </w:r>
    </w:p>
  </w:footnote>
  <w:footnote w:type="continuationSeparator" w:id="0">
    <w:p w14:paraId="0B91D04E" w14:textId="77777777" w:rsidR="00D93922" w:rsidRDefault="00D93922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530EC"/>
    <w:rsid w:val="00066D56"/>
    <w:rsid w:val="00074742"/>
    <w:rsid w:val="000C2C53"/>
    <w:rsid w:val="000D2DB9"/>
    <w:rsid w:val="00101CA7"/>
    <w:rsid w:val="00122511"/>
    <w:rsid w:val="001325E4"/>
    <w:rsid w:val="00136B32"/>
    <w:rsid w:val="001A4763"/>
    <w:rsid w:val="001A66F2"/>
    <w:rsid w:val="001A705E"/>
    <w:rsid w:val="001D7D93"/>
    <w:rsid w:val="00202881"/>
    <w:rsid w:val="00203ED1"/>
    <w:rsid w:val="00221E8A"/>
    <w:rsid w:val="00292DB9"/>
    <w:rsid w:val="002D6F0C"/>
    <w:rsid w:val="002D7EC6"/>
    <w:rsid w:val="002E124E"/>
    <w:rsid w:val="002E6B69"/>
    <w:rsid w:val="003108CF"/>
    <w:rsid w:val="003C32AD"/>
    <w:rsid w:val="003E1666"/>
    <w:rsid w:val="003E5081"/>
    <w:rsid w:val="004751E5"/>
    <w:rsid w:val="004B542B"/>
    <w:rsid w:val="004F7802"/>
    <w:rsid w:val="00507DA6"/>
    <w:rsid w:val="0055312D"/>
    <w:rsid w:val="005E2204"/>
    <w:rsid w:val="00615C58"/>
    <w:rsid w:val="0067547B"/>
    <w:rsid w:val="007005EC"/>
    <w:rsid w:val="00721F9D"/>
    <w:rsid w:val="00726053"/>
    <w:rsid w:val="00744413"/>
    <w:rsid w:val="007600FB"/>
    <w:rsid w:val="007C16D8"/>
    <w:rsid w:val="007E6D0A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2EAF"/>
    <w:rsid w:val="00B267D0"/>
    <w:rsid w:val="00B95A66"/>
    <w:rsid w:val="00BA0528"/>
    <w:rsid w:val="00CD46E0"/>
    <w:rsid w:val="00D22060"/>
    <w:rsid w:val="00D510A3"/>
    <w:rsid w:val="00D93922"/>
    <w:rsid w:val="00D944C2"/>
    <w:rsid w:val="00D94AEE"/>
    <w:rsid w:val="00DD7FA1"/>
    <w:rsid w:val="00E068B4"/>
    <w:rsid w:val="00E52906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1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2025-04-09T18:41:00Z</cp:lastPrinted>
  <dcterms:created xsi:type="dcterms:W3CDTF">2026-04-16T16:55:00Z</dcterms:created>
  <dcterms:modified xsi:type="dcterms:W3CDTF">2026-04-16T17:07:00Z</dcterms:modified>
</cp:coreProperties>
</file>