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85F4" w14:textId="77777777" w:rsidR="00F2123C" w:rsidRDefault="00F2123C" w:rsidP="005D5C45"/>
    <w:p w14:paraId="516D9E7B" w14:textId="77777777" w:rsidR="00AA360F" w:rsidRDefault="00AA360F"/>
    <w:p w14:paraId="7565C167" w14:textId="77777777" w:rsidR="00AA360F" w:rsidRDefault="00AA360F"/>
    <w:p w14:paraId="5BB97BC3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75CDBEAE" w14:textId="77777777" w:rsidR="0093503C" w:rsidRDefault="0093503C" w:rsidP="0093503C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</w:p>
    <w:p w14:paraId="7119070E" w14:textId="77777777" w:rsidR="0093503C" w:rsidRDefault="0093503C" w:rsidP="0093503C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</w:p>
    <w:p w14:paraId="68308903" w14:textId="77777777" w:rsidR="0079084A" w:rsidRDefault="00790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</w:p>
    <w:p w14:paraId="29052BB5" w14:textId="77777777" w:rsidR="0093503C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HACIENDA MUNICIPAL</w:t>
      </w:r>
    </w:p>
    <w:p w14:paraId="466A7CA5" w14:textId="021AC194" w:rsidR="0093503C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ASUNTO: INFORMACIÓN</w:t>
      </w:r>
      <w:r w:rsidR="002B1DFC">
        <w:rPr>
          <w:rFonts w:ascii="Arial" w:hAnsi="Arial" w:cs="Arial"/>
          <w:b/>
          <w:sz w:val="18"/>
        </w:rPr>
        <w:t>/09</w:t>
      </w:r>
    </w:p>
    <w:p w14:paraId="7E3CA120" w14:textId="77777777" w:rsidR="0093503C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</w:p>
    <w:p w14:paraId="76FE4AFF" w14:textId="54C347AE" w:rsidR="0093503C" w:rsidRDefault="002B1DFC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Mtra</w:t>
      </w:r>
      <w:r w:rsidR="00802782">
        <w:rPr>
          <w:rFonts w:ascii="Arial" w:hAnsi="Arial" w:cs="Arial"/>
          <w:b/>
          <w:sz w:val="18"/>
        </w:rPr>
        <w:t>. Mónica Alejandra Hernández Ochoa</w:t>
      </w:r>
    </w:p>
    <w:p w14:paraId="14901AF1" w14:textId="22C5150E" w:rsidR="0093503C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Encargada de la Dirección de la Unidad </w:t>
      </w:r>
    </w:p>
    <w:p w14:paraId="77663E3A" w14:textId="6A7FE348" w:rsidR="0093503C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de Transparencia y Buenas Prácticas</w:t>
      </w:r>
    </w:p>
    <w:p w14:paraId="286E3D7E" w14:textId="48FB5C86" w:rsidR="0093503C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>Presente:</w:t>
      </w:r>
    </w:p>
    <w:p w14:paraId="2839DF85" w14:textId="77777777" w:rsidR="0093503C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18"/>
        </w:rPr>
      </w:pPr>
    </w:p>
    <w:p w14:paraId="4F40B580" w14:textId="77777777" w:rsidR="0093503C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18"/>
        </w:rPr>
      </w:pPr>
    </w:p>
    <w:p w14:paraId="007FD495" w14:textId="48FC05B3" w:rsidR="0093503C" w:rsidRDefault="0093503C" w:rsidP="009755A5">
      <w:pPr>
        <w:spacing w:before="41"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ab/>
        <w:t>Ixtlahuacán</w:t>
      </w:r>
      <w:r w:rsidR="00325B19">
        <w:rPr>
          <w:rFonts w:ascii="Arial" w:hAnsi="Arial" w:cs="Arial"/>
          <w:b/>
          <w:sz w:val="18"/>
        </w:rPr>
        <w:t xml:space="preserve"> de los Membrillos, Jalisco a </w:t>
      </w:r>
      <w:r w:rsidR="00802782">
        <w:rPr>
          <w:rFonts w:ascii="Arial" w:hAnsi="Arial" w:cs="Arial"/>
          <w:b/>
          <w:sz w:val="18"/>
        </w:rPr>
        <w:t>07</w:t>
      </w:r>
      <w:r w:rsidR="00A40858">
        <w:rPr>
          <w:rFonts w:ascii="Arial" w:hAnsi="Arial" w:cs="Arial"/>
          <w:b/>
          <w:sz w:val="18"/>
        </w:rPr>
        <w:t xml:space="preserve"> de </w:t>
      </w:r>
      <w:r w:rsidR="00802782">
        <w:rPr>
          <w:rFonts w:ascii="Arial" w:hAnsi="Arial" w:cs="Arial"/>
          <w:b/>
          <w:sz w:val="18"/>
        </w:rPr>
        <w:t>Octubre</w:t>
      </w:r>
      <w:r w:rsidR="00A3017E">
        <w:rPr>
          <w:rFonts w:ascii="Arial" w:hAnsi="Arial" w:cs="Arial"/>
          <w:b/>
          <w:sz w:val="18"/>
        </w:rPr>
        <w:t xml:space="preserve"> </w:t>
      </w:r>
      <w:r w:rsidR="00AE083E">
        <w:rPr>
          <w:rFonts w:ascii="Arial" w:hAnsi="Arial" w:cs="Arial"/>
          <w:b/>
          <w:sz w:val="18"/>
        </w:rPr>
        <w:t>del 202</w:t>
      </w:r>
      <w:r w:rsidR="004519AD">
        <w:rPr>
          <w:rFonts w:ascii="Arial" w:hAnsi="Arial" w:cs="Arial"/>
          <w:b/>
          <w:sz w:val="18"/>
        </w:rPr>
        <w:t>5</w:t>
      </w:r>
    </w:p>
    <w:p w14:paraId="430B0CE1" w14:textId="77777777" w:rsidR="0093503C" w:rsidRDefault="0093503C" w:rsidP="009755A5">
      <w:pPr>
        <w:spacing w:before="41" w:after="0" w:line="260" w:lineRule="exact"/>
        <w:ind w:left="2160" w:right="132"/>
        <w:jc w:val="right"/>
        <w:rPr>
          <w:rFonts w:ascii="Arial" w:hAnsi="Arial" w:cs="Arial"/>
          <w:b/>
          <w:sz w:val="18"/>
        </w:rPr>
      </w:pPr>
    </w:p>
    <w:p w14:paraId="19F9E8C9" w14:textId="6EAA84AB" w:rsidR="0093503C" w:rsidRDefault="0093503C" w:rsidP="00802782">
      <w:pPr>
        <w:spacing w:before="41" w:after="0" w:line="260" w:lineRule="exact"/>
        <w:ind w:right="132"/>
        <w:jc w:val="both"/>
        <w:rPr>
          <w:rFonts w:ascii="Arial" w:hAnsi="Arial" w:cs="Arial"/>
          <w:b/>
          <w:sz w:val="18"/>
        </w:rPr>
      </w:pPr>
      <w:r>
        <w:rPr>
          <w:rFonts w:ascii="Arial" w:hAnsi="Arial" w:cs="Arial"/>
          <w:sz w:val="18"/>
        </w:rPr>
        <w:t xml:space="preserve">Con el propósito de transparentar el gasto público que realiza el Ayuntamiento de Ixtlahuacán de los Membrillos, Jalisco a través de la herramienta del Colectivo Ciudadanos por Municipios Transparentes </w:t>
      </w:r>
      <w:r>
        <w:rPr>
          <w:rFonts w:ascii="Arial" w:hAnsi="Arial" w:cs="Arial"/>
          <w:b/>
          <w:sz w:val="18"/>
        </w:rPr>
        <w:t xml:space="preserve">(CIMTRA), </w:t>
      </w:r>
      <w:r>
        <w:rPr>
          <w:rFonts w:ascii="Arial" w:hAnsi="Arial" w:cs="Arial"/>
          <w:sz w:val="18"/>
        </w:rPr>
        <w:t xml:space="preserve">le informo que, en el </w:t>
      </w:r>
      <w:r w:rsidR="00AB190D">
        <w:rPr>
          <w:rFonts w:ascii="Arial" w:hAnsi="Arial" w:cs="Arial"/>
          <w:b/>
          <w:sz w:val="18"/>
          <w:u w:val="single"/>
        </w:rPr>
        <w:t xml:space="preserve">mes de </w:t>
      </w:r>
      <w:r w:rsidR="00802782">
        <w:rPr>
          <w:rFonts w:ascii="Arial" w:hAnsi="Arial" w:cs="Arial"/>
          <w:b/>
          <w:sz w:val="18"/>
          <w:u w:val="single"/>
        </w:rPr>
        <w:t>SEPT</w:t>
      </w:r>
      <w:r w:rsidR="00623179">
        <w:rPr>
          <w:rFonts w:ascii="Arial" w:hAnsi="Arial" w:cs="Arial"/>
          <w:b/>
          <w:sz w:val="18"/>
          <w:u w:val="single"/>
        </w:rPr>
        <w:t>IEMBRE</w:t>
      </w:r>
      <w:r w:rsidRPr="00A72FA7">
        <w:rPr>
          <w:rFonts w:ascii="Arial" w:hAnsi="Arial" w:cs="Arial"/>
          <w:b/>
          <w:sz w:val="18"/>
          <w:u w:val="single"/>
        </w:rPr>
        <w:t xml:space="preserve"> d</w:t>
      </w:r>
      <w:r w:rsidR="00AE083E">
        <w:rPr>
          <w:rFonts w:ascii="Arial" w:hAnsi="Arial" w:cs="Arial"/>
          <w:b/>
          <w:sz w:val="18"/>
          <w:u w:val="single"/>
        </w:rPr>
        <w:t>e 202</w:t>
      </w:r>
      <w:r w:rsidR="00AF3311">
        <w:rPr>
          <w:rFonts w:ascii="Arial" w:hAnsi="Arial" w:cs="Arial"/>
          <w:b/>
          <w:sz w:val="18"/>
          <w:u w:val="single"/>
        </w:rPr>
        <w:t>5</w:t>
      </w:r>
      <w:r>
        <w:rPr>
          <w:rFonts w:ascii="Arial" w:hAnsi="Arial" w:cs="Arial"/>
          <w:b/>
          <w:sz w:val="18"/>
        </w:rPr>
        <w:t xml:space="preserve">, No se ha realizado gasto alguno </w:t>
      </w:r>
      <w:r w:rsidRPr="00593DEB">
        <w:rPr>
          <w:rFonts w:ascii="Arial" w:hAnsi="Arial" w:cs="Arial"/>
          <w:b/>
          <w:sz w:val="18"/>
        </w:rPr>
        <w:t xml:space="preserve">de </w:t>
      </w:r>
      <w:r w:rsidR="003B7D8F" w:rsidRPr="003B7D8F">
        <w:rPr>
          <w:rFonts w:ascii="Arial" w:hAnsi="Arial" w:cs="Arial"/>
          <w:b/>
          <w:sz w:val="18"/>
          <w:u w:val="single"/>
        </w:rPr>
        <w:t xml:space="preserve">Gastos de Representación de los </w:t>
      </w:r>
      <w:r w:rsidR="000A7D4A" w:rsidRPr="003B7D8F">
        <w:rPr>
          <w:rFonts w:ascii="Arial" w:hAnsi="Arial" w:cs="Arial"/>
          <w:b/>
          <w:sz w:val="18"/>
          <w:u w:val="single"/>
        </w:rPr>
        <w:t>funcionarios</w:t>
      </w:r>
      <w:r w:rsidR="003B7D8F" w:rsidRPr="003B7D8F">
        <w:rPr>
          <w:rFonts w:ascii="Arial" w:hAnsi="Arial" w:cs="Arial"/>
          <w:b/>
          <w:sz w:val="18"/>
          <w:u w:val="single"/>
        </w:rPr>
        <w:t xml:space="preserve"> de Primer Nivel</w:t>
      </w:r>
      <w:r w:rsidRPr="00593DEB">
        <w:rPr>
          <w:rFonts w:ascii="Arial" w:hAnsi="Arial" w:cs="Arial"/>
          <w:b/>
          <w:sz w:val="18"/>
          <w:u w:val="single"/>
        </w:rPr>
        <w:t xml:space="preserve"> </w:t>
      </w:r>
      <w:r>
        <w:rPr>
          <w:rFonts w:ascii="Arial" w:hAnsi="Arial" w:cs="Arial"/>
          <w:b/>
          <w:sz w:val="18"/>
        </w:rPr>
        <w:t>de este gobierno municipal.</w:t>
      </w:r>
    </w:p>
    <w:p w14:paraId="23642C2E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18"/>
        </w:rPr>
      </w:pPr>
    </w:p>
    <w:p w14:paraId="54FFAD49" w14:textId="77777777" w:rsidR="0093503C" w:rsidRDefault="0093503C" w:rsidP="00623179">
      <w:pPr>
        <w:spacing w:before="41" w:after="0" w:line="260" w:lineRule="exact"/>
        <w:ind w:right="132"/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Lo anterior, para generar la actualización mensual de la información fundamental en términos del artículo de la Ley de Transparencia y Acceso a la información Pública del Estado de Jalisco y sus Municipios.</w:t>
      </w:r>
    </w:p>
    <w:p w14:paraId="6FA7BBC8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18"/>
        </w:rPr>
      </w:pPr>
    </w:p>
    <w:p w14:paraId="10DBE7F0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Sin otro particular me despido, no sin antes reiterarle un cordial saludo</w:t>
      </w:r>
    </w:p>
    <w:p w14:paraId="5F5D9476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18"/>
        </w:rPr>
      </w:pPr>
    </w:p>
    <w:p w14:paraId="24156E80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18"/>
          <w:szCs w:val="18"/>
        </w:rPr>
      </w:pPr>
    </w:p>
    <w:p w14:paraId="653CF319" w14:textId="3FC62138" w:rsidR="0093503C" w:rsidRDefault="00623179" w:rsidP="00623179">
      <w:pPr>
        <w:spacing w:after="0" w:line="260" w:lineRule="exact"/>
        <w:ind w:left="2160" w:right="132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</w:t>
      </w:r>
      <w:r w:rsidR="0093503C">
        <w:rPr>
          <w:rFonts w:ascii="Arial" w:hAnsi="Arial" w:cs="Arial"/>
          <w:b/>
          <w:sz w:val="18"/>
          <w:szCs w:val="18"/>
        </w:rPr>
        <w:t>ATENTAMENTE:</w:t>
      </w:r>
    </w:p>
    <w:p w14:paraId="6E46F4AC" w14:textId="77777777" w:rsidR="0093503C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18"/>
          <w:szCs w:val="18"/>
        </w:rPr>
      </w:pPr>
    </w:p>
    <w:p w14:paraId="3E102CF6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18"/>
        </w:rPr>
      </w:pPr>
    </w:p>
    <w:p w14:paraId="0D99A340" w14:textId="77777777" w:rsidR="0093503C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18"/>
        </w:rPr>
      </w:pPr>
    </w:p>
    <w:p w14:paraId="5A188579" w14:textId="767CD751" w:rsidR="0093503C" w:rsidRDefault="000A7D4A" w:rsidP="000A7D4A">
      <w:pPr>
        <w:spacing w:after="0" w:line="260" w:lineRule="exact"/>
        <w:ind w:left="2160" w:right="132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      </w:t>
      </w:r>
      <w:r w:rsidR="0093503C">
        <w:rPr>
          <w:rFonts w:ascii="Arial" w:hAnsi="Arial" w:cs="Arial"/>
          <w:b/>
          <w:sz w:val="18"/>
        </w:rPr>
        <w:t>_________________________________________</w:t>
      </w:r>
    </w:p>
    <w:p w14:paraId="79C547C6" w14:textId="5D9DEA5E" w:rsidR="0093503C" w:rsidRDefault="000A7D4A" w:rsidP="000A7D4A">
      <w:pPr>
        <w:spacing w:after="0" w:line="260" w:lineRule="exact"/>
        <w:ind w:left="2160" w:right="132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         </w:t>
      </w:r>
      <w:r w:rsidR="0093503C">
        <w:rPr>
          <w:rFonts w:ascii="Arial" w:hAnsi="Arial" w:cs="Arial"/>
          <w:b/>
          <w:sz w:val="18"/>
        </w:rPr>
        <w:t xml:space="preserve">L.A.E. </w:t>
      </w:r>
      <w:r w:rsidR="00C93162">
        <w:rPr>
          <w:rFonts w:ascii="Arial" w:hAnsi="Arial" w:cs="Arial"/>
          <w:b/>
          <w:sz w:val="18"/>
        </w:rPr>
        <w:t>BRUNO GERMAN ENCISO GUILLEN</w:t>
      </w:r>
    </w:p>
    <w:p w14:paraId="205F6873" w14:textId="73496DD9" w:rsidR="0093503C" w:rsidRDefault="000A7D4A" w:rsidP="000A7D4A">
      <w:pPr>
        <w:spacing w:after="0" w:line="260" w:lineRule="exact"/>
        <w:ind w:left="2160" w:right="132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       </w:t>
      </w:r>
      <w:r w:rsidR="0093503C">
        <w:rPr>
          <w:rFonts w:ascii="Arial" w:hAnsi="Arial" w:cs="Arial"/>
          <w:b/>
          <w:sz w:val="18"/>
        </w:rPr>
        <w:t xml:space="preserve">ENCARGADO DE LA HACIENDA MUNICIPAL </w:t>
      </w:r>
    </w:p>
    <w:p w14:paraId="0736BE73" w14:textId="4767089C" w:rsidR="0093503C" w:rsidRDefault="000A7D4A" w:rsidP="000A7D4A">
      <w:pPr>
        <w:spacing w:after="0" w:line="260" w:lineRule="exact"/>
        <w:ind w:left="2160" w:right="132"/>
        <w:rPr>
          <w:rFonts w:ascii="Arial" w:hAnsi="Arial" w:cs="Arial"/>
          <w:b/>
          <w:sz w:val="18"/>
        </w:rPr>
      </w:pPr>
      <w:r>
        <w:rPr>
          <w:rFonts w:ascii="Arial" w:hAnsi="Arial" w:cs="Arial"/>
          <w:b/>
          <w:sz w:val="18"/>
        </w:rPr>
        <w:t xml:space="preserve">  </w:t>
      </w:r>
      <w:r w:rsidR="0093503C">
        <w:rPr>
          <w:rFonts w:ascii="Arial" w:hAnsi="Arial" w:cs="Arial"/>
          <w:b/>
          <w:sz w:val="18"/>
        </w:rPr>
        <w:t>DE IXTLAHUACÁN DE LOS MEMBRILLOS, JALISCO</w:t>
      </w:r>
    </w:p>
    <w:p w14:paraId="5A34FDDE" w14:textId="77777777" w:rsidR="0093503C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0"/>
        </w:rPr>
      </w:pPr>
    </w:p>
    <w:p w14:paraId="3DFC216A" w14:textId="77777777" w:rsidR="0093503C" w:rsidRDefault="0093503C" w:rsidP="009755A5">
      <w:pPr>
        <w:spacing w:after="0" w:line="260" w:lineRule="exact"/>
        <w:ind w:left="2160" w:right="132"/>
        <w:rPr>
          <w:rFonts w:ascii="Arial" w:hAnsi="Arial" w:cs="Arial"/>
          <w:sz w:val="20"/>
        </w:rPr>
      </w:pPr>
    </w:p>
    <w:p w14:paraId="0C9AAB57" w14:textId="77777777" w:rsidR="0093503C" w:rsidRPr="009755A5" w:rsidRDefault="0093503C" w:rsidP="000A7D4A">
      <w:pPr>
        <w:spacing w:after="0" w:line="260" w:lineRule="exact"/>
        <w:ind w:right="132"/>
        <w:rPr>
          <w:rFonts w:ascii="Arial" w:hAnsi="Arial" w:cs="Arial"/>
          <w:sz w:val="18"/>
          <w:lang w:val="en-US"/>
        </w:rPr>
      </w:pPr>
      <w:r w:rsidRPr="009755A5">
        <w:rPr>
          <w:rFonts w:ascii="Arial" w:hAnsi="Arial" w:cs="Arial"/>
          <w:sz w:val="18"/>
          <w:lang w:val="en-US"/>
        </w:rPr>
        <w:t>C.c.p. Archivo</w:t>
      </w:r>
    </w:p>
    <w:p w14:paraId="24ABD531" w14:textId="14A1F005" w:rsidR="0093503C" w:rsidRPr="009755A5" w:rsidRDefault="00AE083E" w:rsidP="000A7D4A">
      <w:pPr>
        <w:spacing w:after="0" w:line="260" w:lineRule="exact"/>
        <w:ind w:right="132"/>
        <w:rPr>
          <w:rFonts w:ascii="Arial" w:hAnsi="Arial" w:cs="Arial"/>
          <w:sz w:val="18"/>
          <w:lang w:val="en-US"/>
        </w:rPr>
      </w:pPr>
      <w:r>
        <w:rPr>
          <w:rFonts w:ascii="Arial" w:hAnsi="Arial" w:cs="Arial"/>
          <w:sz w:val="18"/>
          <w:lang w:val="en-US"/>
        </w:rPr>
        <w:t>HMI/ngzs</w:t>
      </w:r>
    </w:p>
    <w:p w14:paraId="6F1E6F32" w14:textId="77777777" w:rsidR="00AA360F" w:rsidRPr="009755A5" w:rsidRDefault="0093503C" w:rsidP="0093503C">
      <w:pPr>
        <w:rPr>
          <w:lang w:val="en-US"/>
        </w:rPr>
      </w:pPr>
      <w:r w:rsidRPr="009755A5">
        <w:rPr>
          <w:rFonts w:ascii="Arial" w:eastAsia="Arial Unicode MS" w:hAnsi="Arial" w:cs="Arial"/>
          <w:sz w:val="20"/>
          <w:lang w:val="en-US"/>
        </w:rPr>
        <w:tab/>
      </w:r>
    </w:p>
    <w:sectPr w:rsidR="00AA360F" w:rsidRPr="009755A5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32675" w14:textId="77777777" w:rsidR="003C68A0" w:rsidRDefault="003C68A0" w:rsidP="008E0914">
      <w:pPr>
        <w:spacing w:after="0" w:line="240" w:lineRule="auto"/>
      </w:pPr>
      <w:r>
        <w:separator/>
      </w:r>
    </w:p>
  </w:endnote>
  <w:endnote w:type="continuationSeparator" w:id="0">
    <w:p w14:paraId="7DCCB3E9" w14:textId="77777777" w:rsidR="003C68A0" w:rsidRDefault="003C68A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92973" w14:textId="77777777" w:rsidR="003C68A0" w:rsidRDefault="003C68A0" w:rsidP="008E0914">
      <w:pPr>
        <w:spacing w:after="0" w:line="240" w:lineRule="auto"/>
      </w:pPr>
      <w:r>
        <w:separator/>
      </w:r>
    </w:p>
  </w:footnote>
  <w:footnote w:type="continuationSeparator" w:id="0">
    <w:p w14:paraId="0B872AA0" w14:textId="77777777" w:rsidR="003C68A0" w:rsidRDefault="003C68A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0EEF6" w14:textId="5E364A95" w:rsidR="008E0914" w:rsidRDefault="002D7B41" w:rsidP="002D7B41">
    <w:pPr>
      <w:pStyle w:val="Encabezado"/>
      <w:tabs>
        <w:tab w:val="clear" w:pos="4680"/>
        <w:tab w:val="clear" w:pos="9360"/>
        <w:tab w:val="left" w:pos="810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63D80E05" wp14:editId="29A7944F">
          <wp:simplePos x="0" y="0"/>
          <wp:positionH relativeFrom="column">
            <wp:posOffset>-885825</wp:posOffset>
          </wp:positionH>
          <wp:positionV relativeFrom="paragraph">
            <wp:posOffset>-676910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3C"/>
    <w:rsid w:val="00057418"/>
    <w:rsid w:val="000A7D4A"/>
    <w:rsid w:val="00101CA7"/>
    <w:rsid w:val="001067DF"/>
    <w:rsid w:val="00117176"/>
    <w:rsid w:val="001A3113"/>
    <w:rsid w:val="001C0130"/>
    <w:rsid w:val="001C25E5"/>
    <w:rsid w:val="001E2E1F"/>
    <w:rsid w:val="00272814"/>
    <w:rsid w:val="00292DB9"/>
    <w:rsid w:val="002B1DFC"/>
    <w:rsid w:val="002D7321"/>
    <w:rsid w:val="002D7B41"/>
    <w:rsid w:val="00325B19"/>
    <w:rsid w:val="003B7D8F"/>
    <w:rsid w:val="003C68A0"/>
    <w:rsid w:val="004519AD"/>
    <w:rsid w:val="00497A91"/>
    <w:rsid w:val="004B542B"/>
    <w:rsid w:val="004D6137"/>
    <w:rsid w:val="00507DA6"/>
    <w:rsid w:val="00545199"/>
    <w:rsid w:val="00593DEB"/>
    <w:rsid w:val="005C6A04"/>
    <w:rsid w:val="005D249F"/>
    <w:rsid w:val="005D5C45"/>
    <w:rsid w:val="005E2204"/>
    <w:rsid w:val="00623179"/>
    <w:rsid w:val="0065181A"/>
    <w:rsid w:val="006809F5"/>
    <w:rsid w:val="00736663"/>
    <w:rsid w:val="00752E2F"/>
    <w:rsid w:val="0079084A"/>
    <w:rsid w:val="007A55B5"/>
    <w:rsid w:val="007E3A74"/>
    <w:rsid w:val="00802782"/>
    <w:rsid w:val="0080637B"/>
    <w:rsid w:val="0089088D"/>
    <w:rsid w:val="008E0914"/>
    <w:rsid w:val="0093503C"/>
    <w:rsid w:val="009755A5"/>
    <w:rsid w:val="009C410D"/>
    <w:rsid w:val="00A3017E"/>
    <w:rsid w:val="00A40858"/>
    <w:rsid w:val="00A72FA7"/>
    <w:rsid w:val="00A81D9E"/>
    <w:rsid w:val="00A97674"/>
    <w:rsid w:val="00AA360F"/>
    <w:rsid w:val="00AB190D"/>
    <w:rsid w:val="00AE083E"/>
    <w:rsid w:val="00AF3311"/>
    <w:rsid w:val="00B267D0"/>
    <w:rsid w:val="00B3761F"/>
    <w:rsid w:val="00BD30B3"/>
    <w:rsid w:val="00C12198"/>
    <w:rsid w:val="00C93162"/>
    <w:rsid w:val="00CA4E6B"/>
    <w:rsid w:val="00D944C2"/>
    <w:rsid w:val="00DD7FA1"/>
    <w:rsid w:val="00EB55B6"/>
    <w:rsid w:val="00ED7BB2"/>
    <w:rsid w:val="00F2123C"/>
    <w:rsid w:val="00F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48EF3"/>
  <w15:docId w15:val="{913F8ED4-0105-4BC6-B036-26F6557D8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03C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3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180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2025-05-15T16:31:00Z</cp:lastPrinted>
  <dcterms:created xsi:type="dcterms:W3CDTF">2025-10-07T17:15:00Z</dcterms:created>
  <dcterms:modified xsi:type="dcterms:W3CDTF">2025-10-07T17:28:00Z</dcterms:modified>
</cp:coreProperties>
</file>