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AAA21" w14:textId="77777777" w:rsidR="00F2123C" w:rsidRDefault="00F2123C"/>
    <w:p w14:paraId="4A2D73E7" w14:textId="77777777" w:rsidR="00AA360F" w:rsidRDefault="00AA360F"/>
    <w:p w14:paraId="4CC43C6F" w14:textId="77777777" w:rsidR="00AA360F" w:rsidRDefault="00AA360F"/>
    <w:p w14:paraId="1F4F4E2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0763A95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12B24F1B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5D9184A4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329A6C82" w14:textId="77777777" w:rsidR="00F8072D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  <w:szCs w:val="20"/>
        </w:rPr>
      </w:pPr>
    </w:p>
    <w:p w14:paraId="69418467" w14:textId="77777777" w:rsidR="00F8072D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Hacienda Municipal</w:t>
      </w:r>
    </w:p>
    <w:p w14:paraId="118140B5" w14:textId="4C47AB74" w:rsidR="00F8072D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Asunto: Información</w:t>
      </w:r>
      <w:r w:rsidR="00FA166A">
        <w:rPr>
          <w:rFonts w:ascii="Arial" w:hAnsi="Arial" w:cs="Arial"/>
          <w:b/>
          <w:sz w:val="20"/>
          <w:szCs w:val="20"/>
        </w:rPr>
        <w:t>/05</w:t>
      </w:r>
    </w:p>
    <w:p w14:paraId="269C18B4" w14:textId="77777777" w:rsidR="00F8072D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0"/>
          <w:lang w:val="es-MX"/>
        </w:rPr>
      </w:pPr>
    </w:p>
    <w:p w14:paraId="4D6C66AA" w14:textId="77777777" w:rsidR="00F8072D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0"/>
        </w:rPr>
      </w:pPr>
    </w:p>
    <w:p w14:paraId="52AB6737" w14:textId="151F4BCB" w:rsidR="00F8072D" w:rsidRDefault="00D849DC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Mtra</w:t>
      </w:r>
      <w:r w:rsidR="00A059E9">
        <w:rPr>
          <w:bCs w:val="0"/>
          <w:sz w:val="20"/>
          <w:szCs w:val="20"/>
        </w:rPr>
        <w:t>. Mónica Alejandra Hernández Ochoa</w:t>
      </w:r>
    </w:p>
    <w:p w14:paraId="14A3928F" w14:textId="2ABB0807" w:rsidR="00F8072D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Encargada de la Dirección de la Unidad</w:t>
      </w:r>
    </w:p>
    <w:p w14:paraId="623A28CD" w14:textId="53D28350" w:rsidR="00F8072D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de Transparencia y Buenas Prácticas</w:t>
      </w:r>
    </w:p>
    <w:p w14:paraId="6C3C2ACB" w14:textId="4B28E860" w:rsidR="00F8072D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Presente:</w:t>
      </w:r>
    </w:p>
    <w:p w14:paraId="5B42A448" w14:textId="4BF10272" w:rsidR="00F8072D" w:rsidRDefault="00A059E9" w:rsidP="00F8072D">
      <w:pPr>
        <w:ind w:left="2160"/>
        <w:rPr>
          <w:rFonts w:ascii="Arial" w:eastAsia="MS PGothic" w:hAnsi="Arial" w:cs="Arial"/>
          <w:b/>
          <w:sz w:val="20"/>
          <w:szCs w:val="20"/>
        </w:rPr>
      </w:pPr>
      <w:r>
        <w:rPr>
          <w:rFonts w:ascii="Arial" w:eastAsia="MS PGothic" w:hAnsi="Arial" w:cs="Arial"/>
          <w:b/>
          <w:sz w:val="20"/>
          <w:szCs w:val="20"/>
        </w:rPr>
        <w:t xml:space="preserve">              </w:t>
      </w:r>
    </w:p>
    <w:p w14:paraId="26A545C9" w14:textId="77777777" w:rsidR="00F8072D" w:rsidRDefault="00F8072D" w:rsidP="00F8072D">
      <w:pPr>
        <w:ind w:left="2160"/>
        <w:jc w:val="right"/>
        <w:rPr>
          <w:rFonts w:ascii="Arial" w:eastAsia="Arial Unicode MS" w:hAnsi="Arial" w:cs="Arial"/>
          <w:sz w:val="20"/>
          <w:szCs w:val="20"/>
        </w:rPr>
      </w:pPr>
    </w:p>
    <w:p w14:paraId="2D72EB84" w14:textId="0AE59E3E" w:rsidR="00F8072D" w:rsidRDefault="00F8072D" w:rsidP="00F8072D">
      <w:pPr>
        <w:ind w:left="2160"/>
        <w:jc w:val="right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Ixtlahuacán </w:t>
      </w:r>
      <w:r w:rsidR="00D370CA">
        <w:rPr>
          <w:rFonts w:ascii="Arial" w:eastAsia="Arial Unicode MS" w:hAnsi="Arial" w:cs="Arial"/>
          <w:sz w:val="20"/>
          <w:szCs w:val="20"/>
        </w:rPr>
        <w:t>de los Me</w:t>
      </w:r>
      <w:r w:rsidR="00433695">
        <w:rPr>
          <w:rFonts w:ascii="Arial" w:eastAsia="Arial Unicode MS" w:hAnsi="Arial" w:cs="Arial"/>
          <w:sz w:val="20"/>
          <w:szCs w:val="20"/>
        </w:rPr>
        <w:t>mbri</w:t>
      </w:r>
      <w:r w:rsidR="005365E0">
        <w:rPr>
          <w:rFonts w:ascii="Arial" w:eastAsia="Arial Unicode MS" w:hAnsi="Arial" w:cs="Arial"/>
          <w:sz w:val="20"/>
          <w:szCs w:val="20"/>
        </w:rPr>
        <w:t xml:space="preserve">llos, Jalisco, a </w:t>
      </w:r>
      <w:r w:rsidR="00A059E9">
        <w:rPr>
          <w:rFonts w:ascii="Arial" w:eastAsia="Arial Unicode MS" w:hAnsi="Arial" w:cs="Arial"/>
          <w:sz w:val="20"/>
          <w:szCs w:val="20"/>
        </w:rPr>
        <w:t>3</w:t>
      </w:r>
      <w:r w:rsidR="00314FAB">
        <w:rPr>
          <w:rFonts w:ascii="Arial" w:eastAsia="Arial Unicode MS" w:hAnsi="Arial" w:cs="Arial"/>
          <w:sz w:val="20"/>
          <w:szCs w:val="20"/>
        </w:rPr>
        <w:t xml:space="preserve"> de </w:t>
      </w:r>
      <w:proofErr w:type="gramStart"/>
      <w:r w:rsidR="00A059E9">
        <w:rPr>
          <w:rFonts w:ascii="Arial" w:eastAsia="Arial Unicode MS" w:hAnsi="Arial" w:cs="Arial"/>
          <w:sz w:val="20"/>
          <w:szCs w:val="20"/>
        </w:rPr>
        <w:t>Octubre</w:t>
      </w:r>
      <w:proofErr w:type="gramEnd"/>
      <w:r w:rsidR="00400FB9">
        <w:rPr>
          <w:rFonts w:ascii="Arial" w:eastAsia="Arial Unicode MS" w:hAnsi="Arial" w:cs="Arial"/>
          <w:sz w:val="20"/>
          <w:szCs w:val="20"/>
        </w:rPr>
        <w:t xml:space="preserve"> del 202</w:t>
      </w:r>
      <w:r w:rsidR="001A26CC">
        <w:rPr>
          <w:rFonts w:ascii="Arial" w:eastAsia="Arial Unicode MS" w:hAnsi="Arial" w:cs="Arial"/>
          <w:sz w:val="20"/>
          <w:szCs w:val="20"/>
        </w:rPr>
        <w:t>5</w:t>
      </w:r>
    </w:p>
    <w:p w14:paraId="2CC1E2F9" w14:textId="77777777" w:rsidR="00F8072D" w:rsidRDefault="00F8072D" w:rsidP="00F8072D">
      <w:pPr>
        <w:ind w:left="2160"/>
        <w:jc w:val="right"/>
        <w:rPr>
          <w:rFonts w:ascii="Arial" w:eastAsia="Arial Unicode MS" w:hAnsi="Arial" w:cs="Arial"/>
          <w:sz w:val="20"/>
          <w:szCs w:val="20"/>
        </w:rPr>
      </w:pPr>
    </w:p>
    <w:p w14:paraId="252D30E4" w14:textId="4327868B" w:rsidR="00F8072D" w:rsidRDefault="00F8072D" w:rsidP="00A059E9">
      <w:pPr>
        <w:jc w:val="both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Por este medio me permito enviarle un cordial saludo, ocasión que aprovecho para informarle </w:t>
      </w:r>
      <w:r>
        <w:rPr>
          <w:rFonts w:ascii="Arial" w:eastAsia="Arial Unicode MS" w:hAnsi="Arial" w:cs="Arial"/>
          <w:b/>
          <w:sz w:val="20"/>
          <w:szCs w:val="20"/>
        </w:rPr>
        <w:t>que no se han recibido donativos en especie o económicos a personas físicas o morale</w:t>
      </w:r>
      <w:r w:rsidR="007E3706">
        <w:rPr>
          <w:rFonts w:ascii="Arial" w:eastAsia="Arial Unicode MS" w:hAnsi="Arial" w:cs="Arial"/>
          <w:b/>
          <w:sz w:val="20"/>
          <w:szCs w:val="20"/>
        </w:rPr>
        <w:t>s</w:t>
      </w:r>
      <w:r w:rsidR="00192C82">
        <w:rPr>
          <w:rFonts w:ascii="Arial" w:eastAsia="Arial Unicode MS" w:hAnsi="Arial" w:cs="Arial"/>
          <w:b/>
          <w:sz w:val="20"/>
          <w:szCs w:val="20"/>
        </w:rPr>
        <w:t xml:space="preserve"> durante el mes de </w:t>
      </w:r>
      <w:proofErr w:type="gramStart"/>
      <w:r w:rsidR="00A059E9">
        <w:rPr>
          <w:rFonts w:ascii="Arial" w:eastAsia="Arial Unicode MS" w:hAnsi="Arial" w:cs="Arial"/>
          <w:b/>
          <w:sz w:val="20"/>
          <w:szCs w:val="20"/>
          <w:u w:val="single"/>
        </w:rPr>
        <w:t>Septiembre</w:t>
      </w:r>
      <w:proofErr w:type="gramEnd"/>
      <w:r w:rsidR="00433695">
        <w:rPr>
          <w:rFonts w:ascii="Arial" w:eastAsia="Arial Unicode MS" w:hAnsi="Arial" w:cs="Arial"/>
          <w:b/>
          <w:sz w:val="20"/>
          <w:szCs w:val="20"/>
          <w:u w:val="single"/>
        </w:rPr>
        <w:t xml:space="preserve"> </w:t>
      </w:r>
      <w:r w:rsidR="00E31942">
        <w:rPr>
          <w:rFonts w:ascii="Arial" w:eastAsia="Arial Unicode MS" w:hAnsi="Arial" w:cs="Arial"/>
          <w:b/>
          <w:sz w:val="20"/>
          <w:szCs w:val="20"/>
          <w:u w:val="single"/>
        </w:rPr>
        <w:t>202</w:t>
      </w:r>
      <w:r w:rsidR="00A53920">
        <w:rPr>
          <w:rFonts w:ascii="Arial" w:eastAsia="Arial Unicode MS" w:hAnsi="Arial" w:cs="Arial"/>
          <w:b/>
          <w:sz w:val="20"/>
          <w:szCs w:val="20"/>
          <w:u w:val="single"/>
        </w:rPr>
        <w:t>5</w:t>
      </w:r>
      <w:r w:rsidRPr="00192C82">
        <w:rPr>
          <w:rFonts w:ascii="Arial" w:eastAsia="Arial Unicode MS" w:hAnsi="Arial" w:cs="Arial"/>
          <w:b/>
          <w:sz w:val="20"/>
          <w:szCs w:val="20"/>
          <w:u w:val="single"/>
        </w:rPr>
        <w:t>,</w:t>
      </w:r>
      <w:r>
        <w:rPr>
          <w:rFonts w:ascii="Arial" w:eastAsia="Arial Unicode MS" w:hAnsi="Arial" w:cs="Arial"/>
          <w:b/>
          <w:sz w:val="20"/>
          <w:szCs w:val="20"/>
        </w:rPr>
        <w:t xml:space="preserve"> por conducto del Gobierno Municipal de Ixtlahuacán de los Membrillos</w:t>
      </w:r>
      <w:r>
        <w:rPr>
          <w:rFonts w:ascii="Arial" w:eastAsia="Arial Unicode MS" w:hAnsi="Arial" w:cs="Arial"/>
          <w:sz w:val="20"/>
          <w:szCs w:val="20"/>
        </w:rPr>
        <w:t>.</w:t>
      </w:r>
    </w:p>
    <w:p w14:paraId="334E65B3" w14:textId="77777777" w:rsidR="00A059E9" w:rsidRDefault="00F8072D" w:rsidP="00A059E9">
      <w:pPr>
        <w:jc w:val="both"/>
        <w:rPr>
          <w:rFonts w:ascii="Arial" w:eastAsia="MS PGothic" w:hAnsi="Arial" w:cs="Arial"/>
          <w:sz w:val="20"/>
          <w:szCs w:val="20"/>
        </w:rPr>
      </w:pPr>
      <w:r>
        <w:rPr>
          <w:rFonts w:ascii="Arial" w:eastAsia="MS PGothic" w:hAnsi="Arial" w:cs="Arial"/>
          <w:sz w:val="20"/>
          <w:szCs w:val="20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514226DD" w14:textId="2652031E" w:rsidR="00F8072D" w:rsidRPr="00A059E9" w:rsidRDefault="00F8072D" w:rsidP="00A059E9">
      <w:pPr>
        <w:jc w:val="both"/>
        <w:rPr>
          <w:rFonts w:ascii="Arial" w:eastAsia="MS PGothic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Sin otro particular me despido, no sin antes reiterarle un cordial saludo.</w:t>
      </w:r>
    </w:p>
    <w:p w14:paraId="71D9CC91" w14:textId="77777777" w:rsidR="00F8072D" w:rsidRDefault="00F8072D" w:rsidP="00F8072D">
      <w:pPr>
        <w:rPr>
          <w:rFonts w:ascii="Arial" w:eastAsia="Arial Unicode MS" w:hAnsi="Arial" w:cs="Arial"/>
          <w:b/>
          <w:sz w:val="20"/>
          <w:szCs w:val="20"/>
        </w:rPr>
      </w:pPr>
    </w:p>
    <w:p w14:paraId="4B89C02D" w14:textId="2896F491" w:rsidR="00F8072D" w:rsidRDefault="00A059E9" w:rsidP="00A059E9">
      <w:pPr>
        <w:spacing w:after="0"/>
        <w:ind w:left="2160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                 </w:t>
      </w:r>
      <w:r w:rsidR="00F8072D">
        <w:rPr>
          <w:rFonts w:ascii="Arial" w:eastAsia="Arial Unicode MS" w:hAnsi="Arial" w:cs="Arial"/>
          <w:b/>
          <w:sz w:val="20"/>
          <w:szCs w:val="20"/>
        </w:rPr>
        <w:t>ATENTAMENTE:</w:t>
      </w:r>
    </w:p>
    <w:p w14:paraId="7E9E4E98" w14:textId="77777777" w:rsidR="00F8072D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0"/>
        </w:rPr>
      </w:pPr>
    </w:p>
    <w:p w14:paraId="3FDE48B5" w14:textId="77777777" w:rsidR="00F8072D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0"/>
          <w:szCs w:val="20"/>
        </w:rPr>
      </w:pPr>
    </w:p>
    <w:p w14:paraId="4D981A53" w14:textId="77777777" w:rsidR="00F8072D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0"/>
          <w:szCs w:val="20"/>
        </w:rPr>
      </w:pPr>
    </w:p>
    <w:p w14:paraId="5F36C26F" w14:textId="77777777" w:rsidR="00F8072D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0"/>
          <w:szCs w:val="20"/>
        </w:rPr>
      </w:pPr>
    </w:p>
    <w:p w14:paraId="52CE05D3" w14:textId="77777777" w:rsidR="00F8072D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0"/>
          <w:szCs w:val="20"/>
        </w:rPr>
      </w:pPr>
    </w:p>
    <w:p w14:paraId="44C23FE7" w14:textId="55924563" w:rsidR="00F8072D" w:rsidRDefault="00A059E9" w:rsidP="00A059E9">
      <w:pPr>
        <w:spacing w:after="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</w:t>
      </w:r>
      <w:r w:rsidR="00F8072D">
        <w:rPr>
          <w:rFonts w:ascii="Arial" w:eastAsia="Arial Unicode MS" w:hAnsi="Arial" w:cs="Arial"/>
          <w:sz w:val="20"/>
          <w:szCs w:val="20"/>
        </w:rPr>
        <w:t>___________________________________________</w:t>
      </w:r>
    </w:p>
    <w:p w14:paraId="6B1A48FF" w14:textId="28512EE4" w:rsidR="00F8072D" w:rsidRPr="00072613" w:rsidRDefault="00A059E9" w:rsidP="00A059E9">
      <w:pPr>
        <w:spacing w:after="0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                                           </w:t>
      </w:r>
      <w:r w:rsidRPr="00072613">
        <w:rPr>
          <w:rFonts w:ascii="Arial" w:eastAsia="Arial Unicode MS" w:hAnsi="Arial" w:cs="Arial"/>
          <w:b/>
          <w:sz w:val="20"/>
          <w:szCs w:val="20"/>
        </w:rPr>
        <w:t>L.A.E. Bruno German E</w:t>
      </w:r>
      <w:r>
        <w:rPr>
          <w:rFonts w:ascii="Arial" w:eastAsia="Arial Unicode MS" w:hAnsi="Arial" w:cs="Arial"/>
          <w:b/>
          <w:sz w:val="20"/>
          <w:szCs w:val="20"/>
        </w:rPr>
        <w:t>nciso Guillen</w:t>
      </w:r>
    </w:p>
    <w:p w14:paraId="6A6F54CC" w14:textId="24A87825" w:rsidR="00F8072D" w:rsidRDefault="00A059E9" w:rsidP="00A059E9">
      <w:pPr>
        <w:spacing w:after="0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                                          Encargado De La Hacienda Municipal</w:t>
      </w:r>
    </w:p>
    <w:p w14:paraId="4C15012E" w14:textId="4BCE0CDA" w:rsidR="00F8072D" w:rsidRDefault="006E0200" w:rsidP="00A059E9">
      <w:pPr>
        <w:spacing w:after="0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          </w:t>
      </w:r>
      <w:r w:rsidR="009C378C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467375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A059E9">
        <w:rPr>
          <w:rFonts w:ascii="Arial" w:eastAsia="Arial Unicode MS" w:hAnsi="Arial" w:cs="Arial"/>
          <w:b/>
          <w:sz w:val="20"/>
          <w:szCs w:val="20"/>
        </w:rPr>
        <w:t xml:space="preserve">       </w:t>
      </w:r>
      <w:r w:rsidR="00F54063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A059E9">
        <w:rPr>
          <w:rFonts w:ascii="Arial" w:eastAsia="Arial Unicode MS" w:hAnsi="Arial" w:cs="Arial"/>
          <w:b/>
          <w:sz w:val="20"/>
          <w:szCs w:val="20"/>
        </w:rPr>
        <w:t xml:space="preserve">                    De Ixtlahuacán De Los Membrillos, Jalisco</w:t>
      </w:r>
    </w:p>
    <w:p w14:paraId="5CDB3134" w14:textId="77777777" w:rsidR="00F8072D" w:rsidRDefault="00F8072D" w:rsidP="00F8072D">
      <w:pPr>
        <w:ind w:left="2160"/>
        <w:jc w:val="center"/>
        <w:rPr>
          <w:rFonts w:ascii="Arial" w:eastAsia="Arial Unicode MS" w:hAnsi="Arial" w:cs="Arial"/>
          <w:b/>
          <w:sz w:val="18"/>
          <w:szCs w:val="20"/>
        </w:rPr>
      </w:pPr>
    </w:p>
    <w:p w14:paraId="5FFB7C85" w14:textId="77777777" w:rsidR="00F8072D" w:rsidRDefault="00F8072D" w:rsidP="00F8072D">
      <w:pPr>
        <w:spacing w:after="0"/>
        <w:ind w:left="2160"/>
        <w:rPr>
          <w:rFonts w:ascii="Arial" w:eastAsia="Arial Unicode MS" w:hAnsi="Arial" w:cs="Arial"/>
          <w:sz w:val="18"/>
          <w:szCs w:val="20"/>
        </w:rPr>
      </w:pPr>
    </w:p>
    <w:p w14:paraId="06240483" w14:textId="77777777" w:rsidR="00A059E9" w:rsidRDefault="00A059E9" w:rsidP="00A059E9">
      <w:pPr>
        <w:spacing w:after="0"/>
        <w:rPr>
          <w:rFonts w:ascii="Arial" w:eastAsia="Arial Unicode MS" w:hAnsi="Arial" w:cs="Arial"/>
          <w:sz w:val="18"/>
          <w:szCs w:val="20"/>
          <w:lang w:val="en-US"/>
        </w:rPr>
      </w:pPr>
    </w:p>
    <w:p w14:paraId="4DE4D1FB" w14:textId="3CC2542D" w:rsidR="00F8072D" w:rsidRDefault="00F8072D" w:rsidP="00A059E9">
      <w:pPr>
        <w:spacing w:after="0"/>
        <w:rPr>
          <w:rFonts w:ascii="Arial" w:eastAsia="Arial Unicode MS" w:hAnsi="Arial" w:cs="Arial"/>
          <w:sz w:val="18"/>
          <w:szCs w:val="20"/>
          <w:lang w:val="en-US"/>
        </w:rPr>
      </w:pPr>
      <w:r>
        <w:rPr>
          <w:rFonts w:ascii="Arial" w:eastAsia="Arial Unicode MS" w:hAnsi="Arial" w:cs="Arial"/>
          <w:sz w:val="18"/>
          <w:szCs w:val="20"/>
          <w:lang w:val="en-US"/>
        </w:rPr>
        <w:t>C.c.p. Archivo</w:t>
      </w:r>
    </w:p>
    <w:p w14:paraId="5E5877F4" w14:textId="108E7E01" w:rsidR="00AA360F" w:rsidRPr="00F8072D" w:rsidRDefault="00E31942" w:rsidP="00A059E9">
      <w:pPr>
        <w:spacing w:after="0"/>
        <w:rPr>
          <w:rFonts w:ascii="Arial" w:eastAsia="Arial Unicode MS" w:hAnsi="Arial" w:cs="Arial"/>
          <w:sz w:val="18"/>
          <w:szCs w:val="20"/>
          <w:lang w:val="en-US"/>
        </w:rPr>
      </w:pPr>
      <w:r>
        <w:rPr>
          <w:rFonts w:ascii="Arial" w:eastAsia="Arial Unicode MS" w:hAnsi="Arial" w:cs="Arial"/>
          <w:sz w:val="18"/>
          <w:szCs w:val="20"/>
          <w:lang w:val="en-US"/>
        </w:rPr>
        <w:t>HMI/ngzs</w:t>
      </w:r>
    </w:p>
    <w:sectPr w:rsidR="00AA360F" w:rsidRPr="00F8072D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09525" w14:textId="77777777" w:rsidR="0046187C" w:rsidRDefault="0046187C" w:rsidP="008E0914">
      <w:pPr>
        <w:spacing w:after="0" w:line="240" w:lineRule="auto"/>
      </w:pPr>
      <w:r>
        <w:separator/>
      </w:r>
    </w:p>
  </w:endnote>
  <w:endnote w:type="continuationSeparator" w:id="0">
    <w:p w14:paraId="69C2AD60" w14:textId="77777777" w:rsidR="0046187C" w:rsidRDefault="0046187C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1595B" w14:textId="77777777" w:rsidR="0046187C" w:rsidRDefault="0046187C" w:rsidP="008E0914">
      <w:pPr>
        <w:spacing w:after="0" w:line="240" w:lineRule="auto"/>
      </w:pPr>
      <w:r>
        <w:separator/>
      </w:r>
    </w:p>
  </w:footnote>
  <w:footnote w:type="continuationSeparator" w:id="0">
    <w:p w14:paraId="4F55BCCF" w14:textId="77777777" w:rsidR="0046187C" w:rsidRDefault="0046187C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7C840" w14:textId="647732BC" w:rsidR="008E0914" w:rsidRDefault="004178C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BE23C93" wp14:editId="612DC53C">
          <wp:simplePos x="0" y="0"/>
          <wp:positionH relativeFrom="page">
            <wp:align>left</wp:align>
          </wp:positionH>
          <wp:positionV relativeFrom="paragraph">
            <wp:posOffset>-219710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72D"/>
    <w:rsid w:val="00030471"/>
    <w:rsid w:val="00072613"/>
    <w:rsid w:val="00101CA7"/>
    <w:rsid w:val="00163B8C"/>
    <w:rsid w:val="00174678"/>
    <w:rsid w:val="00192C82"/>
    <w:rsid w:val="001A26CC"/>
    <w:rsid w:val="0024397F"/>
    <w:rsid w:val="00252819"/>
    <w:rsid w:val="00292DB9"/>
    <w:rsid w:val="002E0723"/>
    <w:rsid w:val="00314FAB"/>
    <w:rsid w:val="00352CAE"/>
    <w:rsid w:val="003C34E6"/>
    <w:rsid w:val="003E25DE"/>
    <w:rsid w:val="003F25E3"/>
    <w:rsid w:val="00400FB9"/>
    <w:rsid w:val="004178C0"/>
    <w:rsid w:val="00433695"/>
    <w:rsid w:val="0046187C"/>
    <w:rsid w:val="00467375"/>
    <w:rsid w:val="004B542B"/>
    <w:rsid w:val="00507DA6"/>
    <w:rsid w:val="005365E0"/>
    <w:rsid w:val="005E2204"/>
    <w:rsid w:val="006A3E48"/>
    <w:rsid w:val="006B2411"/>
    <w:rsid w:val="006E0200"/>
    <w:rsid w:val="007150C5"/>
    <w:rsid w:val="00766286"/>
    <w:rsid w:val="007E306B"/>
    <w:rsid w:val="007E3706"/>
    <w:rsid w:val="0081224C"/>
    <w:rsid w:val="00832E4C"/>
    <w:rsid w:val="008E0914"/>
    <w:rsid w:val="009630E2"/>
    <w:rsid w:val="009C378C"/>
    <w:rsid w:val="009C410D"/>
    <w:rsid w:val="009E7AFC"/>
    <w:rsid w:val="00A059E9"/>
    <w:rsid w:val="00A53920"/>
    <w:rsid w:val="00AA360F"/>
    <w:rsid w:val="00AD47EB"/>
    <w:rsid w:val="00B267D0"/>
    <w:rsid w:val="00B60F13"/>
    <w:rsid w:val="00C45306"/>
    <w:rsid w:val="00CA6943"/>
    <w:rsid w:val="00CB2A11"/>
    <w:rsid w:val="00CC30C5"/>
    <w:rsid w:val="00D370CA"/>
    <w:rsid w:val="00D849DC"/>
    <w:rsid w:val="00D944C2"/>
    <w:rsid w:val="00DD7FA1"/>
    <w:rsid w:val="00E00C90"/>
    <w:rsid w:val="00E074AB"/>
    <w:rsid w:val="00E31942"/>
    <w:rsid w:val="00E41129"/>
    <w:rsid w:val="00EB55B6"/>
    <w:rsid w:val="00ED4298"/>
    <w:rsid w:val="00F2123C"/>
    <w:rsid w:val="00F46A84"/>
    <w:rsid w:val="00F54063"/>
    <w:rsid w:val="00F64AA0"/>
    <w:rsid w:val="00F8072D"/>
    <w:rsid w:val="00FA166A"/>
    <w:rsid w:val="00FA3DA5"/>
    <w:rsid w:val="00F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A3761"/>
  <w15:docId w15:val="{D87EF62A-515A-469C-A88C-DC4E2D516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72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2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183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4</cp:revision>
  <cp:lastPrinted>2025-05-15T16:29:00Z</cp:lastPrinted>
  <dcterms:created xsi:type="dcterms:W3CDTF">2025-10-07T17:00:00Z</dcterms:created>
  <dcterms:modified xsi:type="dcterms:W3CDTF">2025-10-07T17:27:00Z</dcterms:modified>
</cp:coreProperties>
</file>